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210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94"/>
        <w:gridCol w:w="1055"/>
        <w:gridCol w:w="2311"/>
        <w:gridCol w:w="250"/>
        <w:gridCol w:w="7300"/>
      </w:tblGrid>
      <w:tr w:rsidR="00905C7E" w:rsidTr="005903F0">
        <w:trPr>
          <w:trHeight w:val="2112"/>
        </w:trPr>
        <w:tc>
          <w:tcPr>
            <w:tcW w:w="3660" w:type="dxa"/>
            <w:gridSpan w:val="3"/>
            <w:tcBorders>
              <w:bottom w:val="nil"/>
            </w:tcBorders>
          </w:tcPr>
          <w:p w:rsidR="00905C7E" w:rsidRDefault="005903F0" w:rsidP="00905C7E">
            <w:pPr>
              <w:pStyle w:val="Corpotesto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25pt;height:89.25pt">
                  <v:imagedata r:id="rId10" o:title="42778"/>
                </v:shape>
              </w:pict>
            </w:r>
          </w:p>
        </w:tc>
        <w:tc>
          <w:tcPr>
            <w:tcW w:w="250" w:type="dxa"/>
            <w:vMerge w:val="restart"/>
            <w:tcBorders>
              <w:bottom w:val="nil"/>
            </w:tcBorders>
          </w:tcPr>
          <w:p w:rsidR="00905C7E" w:rsidRPr="0056708E" w:rsidRDefault="00905C7E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  <w:color w:val="0F3955" w:themeColor="accent2"/>
              </w:rPr>
            </w:pPr>
          </w:p>
        </w:tc>
        <w:tc>
          <w:tcPr>
            <w:tcW w:w="7300" w:type="dxa"/>
            <w:tcBorders>
              <w:bottom w:val="nil"/>
            </w:tcBorders>
          </w:tcPr>
          <w:p w:rsidR="00631858" w:rsidRDefault="005903F0" w:rsidP="00631858">
            <w:pPr>
              <w:pStyle w:val="Titolo"/>
              <w:rPr>
                <w:rFonts w:ascii="Candara" w:hAnsi="Candara"/>
                <w:sz w:val="22"/>
                <w:szCs w:val="22"/>
              </w:rPr>
            </w:pPr>
            <w:r w:rsidRPr="00631858">
              <w:rPr>
                <w:rFonts w:ascii="Candara" w:hAnsi="Candara"/>
                <w:sz w:val="40"/>
                <w:szCs w:val="40"/>
              </w:rPr>
              <w:t>Marta</w:t>
            </w:r>
            <w:r w:rsidR="00160F74" w:rsidRPr="00631858">
              <w:rPr>
                <w:rFonts w:ascii="Candara" w:hAnsi="Candara"/>
                <w:sz w:val="40"/>
                <w:szCs w:val="40"/>
              </w:rPr>
              <w:t xml:space="preserve"> Brazzo</w:t>
            </w:r>
            <w:r w:rsidR="00905C7E" w:rsidRPr="00631858">
              <w:rPr>
                <w:rFonts w:ascii="Candara" w:hAnsi="Candara"/>
                <w:sz w:val="22"/>
                <w:szCs w:val="22"/>
                <w:lang w:bidi="it-IT"/>
              </w:rPr>
              <w:br/>
            </w:r>
            <w:r w:rsidR="00160F74" w:rsidRPr="00631858">
              <w:rPr>
                <w:rFonts w:ascii="Candara" w:hAnsi="Candara"/>
                <w:sz w:val="22"/>
                <w:szCs w:val="22"/>
              </w:rPr>
              <w:t>(10/07/1988)</w:t>
            </w:r>
          </w:p>
          <w:p w:rsidR="00160F74" w:rsidRPr="00631858" w:rsidRDefault="00160F74" w:rsidP="00631858"/>
        </w:tc>
      </w:tr>
      <w:tr w:rsidR="00905C7E" w:rsidTr="005903F0">
        <w:trPr>
          <w:trHeight w:val="1589"/>
        </w:trPr>
        <w:tc>
          <w:tcPr>
            <w:tcW w:w="3660" w:type="dxa"/>
            <w:gridSpan w:val="3"/>
            <w:tcBorders>
              <w:bottom w:val="nil"/>
            </w:tcBorders>
          </w:tcPr>
          <w:p w:rsidR="00905C7E" w:rsidRDefault="00905C7E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50" w:type="dxa"/>
            <w:vMerge/>
            <w:tcBorders>
              <w:bottom w:val="nil"/>
            </w:tcBorders>
          </w:tcPr>
          <w:p w:rsidR="00905C7E" w:rsidRDefault="00905C7E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300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ndara" w:hAnsi="Candara" w:cs="Calibri"/>
                <w:color w:val="0072C7"/>
                <w:sz w:val="22"/>
                <w:szCs w:val="22"/>
              </w:rPr>
              <w:id w:val="1196195576"/>
              <w:placeholder>
                <w:docPart w:val="92DE158F811849AB8210B332DD0DA132"/>
              </w:placeholder>
              <w:temporary/>
              <w:showingPlcHdr/>
              <w15:appearance w15:val="hidden"/>
            </w:sdtPr>
            <w:sdtEndPr/>
            <w:sdtContent>
              <w:p w:rsidR="00905C7E" w:rsidRPr="00631858" w:rsidRDefault="00905C7E" w:rsidP="00AC6C7E">
                <w:pPr>
                  <w:pStyle w:val="Titolo2"/>
                  <w:rPr>
                    <w:rFonts w:ascii="Candara" w:hAnsi="Candara" w:cs="Calibri"/>
                    <w:color w:val="0072C7"/>
                    <w:sz w:val="22"/>
                    <w:szCs w:val="22"/>
                  </w:rPr>
                </w:pPr>
                <w:r w:rsidRPr="00631858">
                  <w:rPr>
                    <w:rFonts w:ascii="Candara" w:hAnsi="Candara"/>
                    <w:sz w:val="28"/>
                    <w:szCs w:val="28"/>
                    <w:lang w:bidi="it-IT"/>
                  </w:rPr>
                  <w:t>Esperienza</w:t>
                </w:r>
              </w:p>
            </w:sdtContent>
          </w:sdt>
          <w:tbl>
            <w:tblPr>
              <w:tblW w:w="7229" w:type="dxa"/>
              <w:tblLayout w:type="fixed"/>
              <w:tblLook w:val="0000" w:firstRow="0" w:lastRow="0" w:firstColumn="0" w:lastColumn="0" w:noHBand="0" w:noVBand="0"/>
            </w:tblPr>
            <w:tblGrid>
              <w:gridCol w:w="7229"/>
            </w:tblGrid>
            <w:tr w:rsidR="005903F0" w:rsidRPr="00631858" w:rsidTr="005903F0">
              <w:tc>
                <w:tcPr>
                  <w:tcW w:w="7229" w:type="dxa"/>
                  <w:shd w:val="clear" w:color="auto" w:fill="auto"/>
                </w:tcPr>
                <w:p w:rsidR="005903F0" w:rsidRPr="00631858" w:rsidRDefault="005903F0" w:rsidP="005903F0">
                  <w:pPr>
                    <w:pStyle w:val="OiaeaeiYiio2"/>
                    <w:widowControl/>
                    <w:spacing w:before="20" w:after="20"/>
                    <w:jc w:val="left"/>
                    <w:rPr>
                      <w:rFonts w:ascii="Candara" w:hAnsi="Candara"/>
                      <w:sz w:val="22"/>
                      <w:szCs w:val="22"/>
                    </w:rPr>
                  </w:pPr>
                  <w:r w:rsidRPr="00631858">
                    <w:rPr>
                      <w:rFonts w:ascii="Candara" w:eastAsia="Arial Narrow" w:hAnsi="Candara" w:cs="Arial Narrow"/>
                      <w:b/>
                      <w:i w:val="0"/>
                      <w:smallCaps/>
                      <w:sz w:val="22"/>
                      <w:szCs w:val="22"/>
                      <w:lang w:val="it-IT"/>
                    </w:rPr>
                    <w:t>2006 - 2021</w:t>
                  </w:r>
                </w:p>
              </w:tc>
            </w:tr>
            <w:tr w:rsidR="005903F0" w:rsidRPr="00631858" w:rsidTr="005903F0">
              <w:tc>
                <w:tcPr>
                  <w:tcW w:w="7229" w:type="dxa"/>
                  <w:shd w:val="clear" w:color="auto" w:fill="auto"/>
                </w:tcPr>
                <w:p w:rsidR="005903F0" w:rsidRPr="00631858" w:rsidRDefault="005903F0" w:rsidP="005903F0">
                  <w:pPr>
                    <w:pStyle w:val="OiaeaeiYiio2"/>
                    <w:widowControl/>
                    <w:snapToGrid w:val="0"/>
                    <w:spacing w:before="20" w:after="20"/>
                    <w:jc w:val="left"/>
                    <w:rPr>
                      <w:rFonts w:ascii="Candara" w:hAnsi="Candara" w:cs="Arial Narrow"/>
                      <w:i w:val="0"/>
                      <w:sz w:val="22"/>
                      <w:szCs w:val="22"/>
                      <w:lang w:val="it-IT"/>
                    </w:rPr>
                  </w:pPr>
                  <w:r w:rsidRPr="00631858">
                    <w:rPr>
                      <w:rFonts w:ascii="Candara" w:hAnsi="Candara" w:cs="Arial Narrow"/>
                      <w:i w:val="0"/>
                      <w:sz w:val="22"/>
                      <w:szCs w:val="22"/>
                      <w:lang w:val="it-IT"/>
                    </w:rPr>
                    <w:t xml:space="preserve">Segretaria </w:t>
                  </w:r>
                  <w:r w:rsidRPr="00631858">
                    <w:rPr>
                      <w:rFonts w:ascii="Candara" w:hAnsi="Candara" w:cs="Arial Narrow"/>
                      <w:i w:val="0"/>
                      <w:sz w:val="22"/>
                      <w:szCs w:val="22"/>
                      <w:lang w:val="it-IT"/>
                    </w:rPr>
                    <w:t>studio medico;</w:t>
                  </w:r>
                </w:p>
                <w:p w:rsidR="005903F0" w:rsidRPr="00631858" w:rsidRDefault="005903F0" w:rsidP="005903F0">
                  <w:pPr>
                    <w:pStyle w:val="OiaeaeiYiio2"/>
                    <w:widowControl/>
                    <w:snapToGrid w:val="0"/>
                    <w:spacing w:before="20" w:after="20"/>
                    <w:jc w:val="left"/>
                    <w:rPr>
                      <w:rFonts w:ascii="Candara" w:hAnsi="Candara" w:cs="Arial Narrow"/>
                      <w:i w:val="0"/>
                      <w:sz w:val="22"/>
                      <w:szCs w:val="22"/>
                      <w:lang w:val="it-IT"/>
                    </w:rPr>
                  </w:pPr>
                  <w:r w:rsidRPr="00631858">
                    <w:rPr>
                      <w:rFonts w:ascii="Candara" w:hAnsi="Candara" w:cs="Arial Narrow"/>
                      <w:i w:val="0"/>
                      <w:sz w:val="22"/>
                      <w:szCs w:val="22"/>
                      <w:lang w:val="it-IT"/>
                    </w:rPr>
                    <w:t>Colors and Beauty (Millennium Center)</w:t>
                  </w:r>
                  <w:r w:rsidR="00631858">
                    <w:rPr>
                      <w:rFonts w:ascii="Candara" w:hAnsi="Candara" w:cs="Arial Narrow"/>
                      <w:i w:val="0"/>
                      <w:sz w:val="22"/>
                      <w:szCs w:val="22"/>
                      <w:lang w:val="it-IT"/>
                    </w:rPr>
                    <w:t>, negozio bigiotteria</w:t>
                  </w:r>
                  <w:r w:rsidRPr="00631858">
                    <w:rPr>
                      <w:rFonts w:ascii="Candara" w:hAnsi="Candara" w:cs="Arial Narrow"/>
                      <w:i w:val="0"/>
                      <w:sz w:val="22"/>
                      <w:szCs w:val="22"/>
                      <w:lang w:val="it-IT"/>
                    </w:rPr>
                    <w:t xml:space="preserve"> ; </w:t>
                  </w:r>
                </w:p>
                <w:p w:rsidR="00631858" w:rsidRDefault="005903F0" w:rsidP="005903F0">
                  <w:pPr>
                    <w:pStyle w:val="OiaeaeiYiio2"/>
                    <w:widowControl/>
                    <w:snapToGrid w:val="0"/>
                    <w:spacing w:before="20" w:after="20"/>
                    <w:jc w:val="left"/>
                    <w:rPr>
                      <w:rFonts w:ascii="Candara" w:hAnsi="Candara" w:cs="Arial Narrow"/>
                      <w:i w:val="0"/>
                      <w:sz w:val="22"/>
                      <w:szCs w:val="22"/>
                      <w:lang w:val="it-IT"/>
                    </w:rPr>
                  </w:pPr>
                  <w:r w:rsidRPr="00631858">
                    <w:rPr>
                      <w:rFonts w:ascii="Candara" w:hAnsi="Candara" w:cs="Arial Narrow"/>
                      <w:i w:val="0"/>
                      <w:sz w:val="22"/>
                      <w:szCs w:val="22"/>
                      <w:lang w:val="it-IT"/>
                    </w:rPr>
                    <w:t xml:space="preserve">Glitter, negozio di abbigliamento ; </w:t>
                  </w:r>
                </w:p>
                <w:p w:rsidR="005903F0" w:rsidRPr="00631858" w:rsidRDefault="005903F0" w:rsidP="005903F0">
                  <w:pPr>
                    <w:pStyle w:val="OiaeaeiYiio2"/>
                    <w:widowControl/>
                    <w:snapToGrid w:val="0"/>
                    <w:spacing w:before="20" w:after="20"/>
                    <w:jc w:val="left"/>
                    <w:rPr>
                      <w:rFonts w:ascii="Candara" w:hAnsi="Candara" w:cs="Arial Narrow"/>
                      <w:i w:val="0"/>
                      <w:sz w:val="22"/>
                      <w:szCs w:val="22"/>
                      <w:lang w:val="it-IT"/>
                    </w:rPr>
                  </w:pPr>
                  <w:r w:rsidRPr="00631858">
                    <w:rPr>
                      <w:rFonts w:ascii="Candara" w:hAnsi="Candara" w:cs="Arial Narrow"/>
                      <w:i w:val="0"/>
                      <w:sz w:val="22"/>
                      <w:szCs w:val="22"/>
                      <w:lang w:val="it-IT"/>
                    </w:rPr>
                    <w:t xml:space="preserve">Level Eleven, negozio abbigliamento; </w:t>
                  </w:r>
                </w:p>
                <w:p w:rsidR="005903F0" w:rsidRPr="00631858" w:rsidRDefault="005903F0" w:rsidP="005903F0">
                  <w:pPr>
                    <w:pStyle w:val="OiaeaeiYiio2"/>
                    <w:widowControl/>
                    <w:snapToGrid w:val="0"/>
                    <w:spacing w:before="20" w:after="20"/>
                    <w:jc w:val="left"/>
                    <w:rPr>
                      <w:rFonts w:ascii="Candara" w:hAnsi="Candara" w:cs="Arial Narrow"/>
                      <w:i w:val="0"/>
                      <w:sz w:val="22"/>
                      <w:szCs w:val="22"/>
                      <w:lang w:val="it-IT"/>
                    </w:rPr>
                  </w:pPr>
                  <w:r w:rsidRPr="00631858">
                    <w:rPr>
                      <w:rFonts w:ascii="Candara" w:hAnsi="Candara" w:cs="Arial Narrow"/>
                      <w:i w:val="0"/>
                      <w:sz w:val="22"/>
                      <w:szCs w:val="22"/>
                      <w:lang w:val="it-IT"/>
                    </w:rPr>
                    <w:t xml:space="preserve">Intimissimi, negozio intimo; </w:t>
                  </w:r>
                </w:p>
                <w:p w:rsidR="005903F0" w:rsidRPr="00631858" w:rsidRDefault="005903F0" w:rsidP="005903F0">
                  <w:pPr>
                    <w:pStyle w:val="OiaeaeiYiio2"/>
                    <w:widowControl/>
                    <w:snapToGrid w:val="0"/>
                    <w:spacing w:before="20" w:after="20"/>
                    <w:jc w:val="left"/>
                    <w:rPr>
                      <w:rFonts w:ascii="Candara" w:hAnsi="Candara" w:cs="Arial Narrow"/>
                      <w:i w:val="0"/>
                      <w:sz w:val="22"/>
                      <w:szCs w:val="22"/>
                      <w:lang w:val="it-IT"/>
                    </w:rPr>
                  </w:pPr>
                  <w:r w:rsidRPr="00631858">
                    <w:rPr>
                      <w:rFonts w:ascii="Candara" w:hAnsi="Candara" w:cs="Arial Narrow"/>
                      <w:i w:val="0"/>
                      <w:sz w:val="22"/>
                      <w:szCs w:val="22"/>
                      <w:lang w:val="it-IT"/>
                    </w:rPr>
                    <w:t xml:space="preserve">MeloStore United Colors of Benetton, negozio abbigliamento ; </w:t>
                  </w:r>
                </w:p>
                <w:p w:rsidR="005903F0" w:rsidRPr="00631858" w:rsidRDefault="005903F0" w:rsidP="005903F0">
                  <w:pPr>
                    <w:pStyle w:val="OiaeaeiYiio2"/>
                    <w:widowControl/>
                    <w:snapToGrid w:val="0"/>
                    <w:spacing w:before="20" w:after="20"/>
                    <w:jc w:val="left"/>
                    <w:rPr>
                      <w:rFonts w:ascii="Candara" w:hAnsi="Candara" w:cs="Arial Narrow"/>
                      <w:i w:val="0"/>
                      <w:sz w:val="22"/>
                      <w:szCs w:val="22"/>
                      <w:lang w:val="it-IT"/>
                    </w:rPr>
                  </w:pPr>
                  <w:r w:rsidRPr="00631858">
                    <w:rPr>
                      <w:rFonts w:ascii="Candara" w:hAnsi="Candara" w:cs="Arial Narrow"/>
                      <w:i w:val="0"/>
                      <w:sz w:val="22"/>
                      <w:szCs w:val="22"/>
                      <w:lang w:val="it-IT"/>
                    </w:rPr>
                    <w:t>Titolare</w:t>
                  </w:r>
                  <w:r w:rsidRPr="00631858">
                    <w:rPr>
                      <w:rFonts w:ascii="Candara" w:hAnsi="Candara" w:cs="Arial Narrow"/>
                      <w:i w:val="0"/>
                      <w:sz w:val="22"/>
                      <w:szCs w:val="22"/>
                      <w:lang w:val="it-IT"/>
                    </w:rPr>
                    <w:t xml:space="preserve"> Serendipity SNC, </w:t>
                  </w:r>
                  <w:r w:rsidRPr="00631858">
                    <w:rPr>
                      <w:rFonts w:ascii="Candara" w:hAnsi="Candara" w:cs="Arial Narrow"/>
                      <w:i w:val="0"/>
                      <w:sz w:val="22"/>
                      <w:szCs w:val="22"/>
                      <w:lang w:val="it-IT"/>
                    </w:rPr>
                    <w:t xml:space="preserve"> Serendipity bistrot</w:t>
                  </w:r>
                  <w:r w:rsidRPr="00631858">
                    <w:rPr>
                      <w:rFonts w:ascii="Candara" w:hAnsi="Candara" w:cs="Arial Narrow"/>
                      <w:i w:val="0"/>
                      <w:sz w:val="22"/>
                      <w:szCs w:val="22"/>
                      <w:lang w:val="it-IT"/>
                    </w:rPr>
                    <w:t>, caffetteria bar e</w:t>
                  </w:r>
                  <w:r w:rsidRPr="00631858">
                    <w:rPr>
                      <w:rFonts w:ascii="Candara" w:hAnsi="Candara" w:cs="Arial Narrow"/>
                      <w:i w:val="0"/>
                      <w:sz w:val="22"/>
                      <w:szCs w:val="22"/>
                      <w:lang w:val="it-IT"/>
                    </w:rPr>
                    <w:t xml:space="preserve"> Serendipity casa, negozio di oggettistica per la casa; </w:t>
                  </w:r>
                </w:p>
                <w:p w:rsidR="005903F0" w:rsidRPr="00631858" w:rsidRDefault="005903F0" w:rsidP="005903F0">
                  <w:pPr>
                    <w:pStyle w:val="OiaeaeiYiio2"/>
                    <w:widowControl/>
                    <w:snapToGrid w:val="0"/>
                    <w:spacing w:before="20" w:after="20"/>
                    <w:jc w:val="left"/>
                    <w:rPr>
                      <w:rFonts w:ascii="Candara" w:hAnsi="Candara"/>
                      <w:sz w:val="22"/>
                      <w:szCs w:val="22"/>
                    </w:rPr>
                  </w:pPr>
                  <w:r w:rsidRPr="00631858">
                    <w:rPr>
                      <w:rFonts w:ascii="Candara" w:hAnsi="Candara" w:cs="Arial Narrow"/>
                      <w:i w:val="0"/>
                      <w:sz w:val="22"/>
                      <w:szCs w:val="22"/>
                      <w:lang w:val="it-IT"/>
                    </w:rPr>
                    <w:t>collaborazione nel settore Event e Wedding Planner, pianificazione organizzazione gestione eventi .</w:t>
                  </w:r>
                </w:p>
              </w:tc>
            </w:tr>
          </w:tbl>
          <w:p w:rsidR="00905C7E" w:rsidRPr="00631858" w:rsidRDefault="00905C7E" w:rsidP="00AC6C7E">
            <w:pPr>
              <w:rPr>
                <w:rFonts w:ascii="Candara" w:hAnsi="Candara" w:cs="Calibri"/>
              </w:rPr>
            </w:pPr>
          </w:p>
          <w:sdt>
            <w:sdtPr>
              <w:rPr>
                <w:rFonts w:ascii="Candara" w:hAnsi="Candara" w:cs="Calibri"/>
                <w:color w:val="0072C7"/>
                <w:sz w:val="22"/>
                <w:szCs w:val="22"/>
              </w:rPr>
              <w:id w:val="-1554227259"/>
              <w:placeholder>
                <w:docPart w:val="7098697DCB59406F8AC78743E8629A8E"/>
              </w:placeholder>
              <w:temporary/>
              <w:showingPlcHdr/>
              <w15:appearance w15:val="hidden"/>
            </w:sdtPr>
            <w:sdtEndPr/>
            <w:sdtContent>
              <w:p w:rsidR="00905C7E" w:rsidRPr="00631858" w:rsidRDefault="00905C7E" w:rsidP="00AC6C7E">
                <w:pPr>
                  <w:pStyle w:val="Titolo2"/>
                  <w:rPr>
                    <w:rFonts w:ascii="Candara" w:hAnsi="Candara" w:cs="Calibri"/>
                    <w:color w:val="0072C7"/>
                    <w:sz w:val="22"/>
                    <w:szCs w:val="22"/>
                  </w:rPr>
                </w:pPr>
                <w:r w:rsidRPr="00631858">
                  <w:rPr>
                    <w:rFonts w:ascii="Candara" w:hAnsi="Candara"/>
                    <w:sz w:val="28"/>
                    <w:szCs w:val="28"/>
                    <w:lang w:bidi="it-IT"/>
                  </w:rPr>
                  <w:t>Istruzione</w:t>
                </w:r>
              </w:p>
            </w:sdtContent>
          </w:sdt>
          <w:tbl>
            <w:tblPr>
              <w:tblW w:w="7229" w:type="dxa"/>
              <w:tblLayout w:type="fixed"/>
              <w:tblLook w:val="0000" w:firstRow="0" w:lastRow="0" w:firstColumn="0" w:lastColumn="0" w:noHBand="0" w:noVBand="0"/>
            </w:tblPr>
            <w:tblGrid>
              <w:gridCol w:w="7229"/>
            </w:tblGrid>
            <w:tr w:rsidR="005903F0" w:rsidRPr="00631858" w:rsidTr="003A61A4">
              <w:tc>
                <w:tcPr>
                  <w:tcW w:w="7229" w:type="dxa"/>
                  <w:shd w:val="clear" w:color="auto" w:fill="auto"/>
                </w:tcPr>
                <w:p w:rsidR="005903F0" w:rsidRPr="00631858" w:rsidRDefault="005903F0" w:rsidP="005903F0">
                  <w:pPr>
                    <w:pStyle w:val="OiaeaeiYiio2"/>
                    <w:widowControl/>
                    <w:snapToGrid w:val="0"/>
                    <w:spacing w:before="20" w:after="20"/>
                    <w:jc w:val="left"/>
                    <w:rPr>
                      <w:rFonts w:ascii="Candara" w:hAnsi="Candara" w:cs="Arial Narrow"/>
                      <w:i w:val="0"/>
                      <w:sz w:val="22"/>
                      <w:szCs w:val="22"/>
                      <w:lang w:val="it-IT"/>
                    </w:rPr>
                  </w:pPr>
                  <w:r w:rsidRPr="00631858">
                    <w:rPr>
                      <w:rFonts w:ascii="Candara" w:hAnsi="Candara" w:cs="Arial Narrow"/>
                      <w:i w:val="0"/>
                      <w:sz w:val="22"/>
                      <w:szCs w:val="22"/>
                      <w:lang w:val="it-IT"/>
                    </w:rPr>
                    <w:t xml:space="preserve">Liceo Psico – Socio </w:t>
                  </w:r>
                  <w:r w:rsidR="003A61A4" w:rsidRPr="00631858">
                    <w:rPr>
                      <w:rFonts w:ascii="Candara" w:hAnsi="Candara" w:cs="Arial Narrow"/>
                      <w:i w:val="0"/>
                      <w:sz w:val="22"/>
                      <w:szCs w:val="22"/>
                      <w:lang w:val="it-IT"/>
                    </w:rPr>
                    <w:t>–</w:t>
                  </w:r>
                  <w:r w:rsidRPr="00631858">
                    <w:rPr>
                      <w:rFonts w:ascii="Candara" w:hAnsi="Candara" w:cs="Arial Narrow"/>
                      <w:i w:val="0"/>
                      <w:sz w:val="22"/>
                      <w:szCs w:val="22"/>
                      <w:lang w:val="it-IT"/>
                    </w:rPr>
                    <w:t xml:space="preserve"> Pedagogico</w:t>
                  </w:r>
                </w:p>
                <w:p w:rsidR="003A61A4" w:rsidRPr="00631858" w:rsidRDefault="003A61A4" w:rsidP="005903F0">
                  <w:pPr>
                    <w:pStyle w:val="OiaeaeiYiio2"/>
                    <w:widowControl/>
                    <w:snapToGrid w:val="0"/>
                    <w:spacing w:before="20" w:after="20"/>
                    <w:jc w:val="left"/>
                    <w:rPr>
                      <w:rFonts w:ascii="Candara" w:hAnsi="Candara" w:cs="Arial Narrow"/>
                      <w:i w:val="0"/>
                      <w:sz w:val="22"/>
                      <w:szCs w:val="22"/>
                      <w:lang w:val="it-IT"/>
                    </w:rPr>
                  </w:pPr>
                  <w:r w:rsidRPr="00631858">
                    <w:rPr>
                      <w:rFonts w:ascii="Candara" w:hAnsi="Candara" w:cs="Arial Narrow"/>
                      <w:i w:val="0"/>
                      <w:sz w:val="22"/>
                      <w:szCs w:val="22"/>
                      <w:lang w:val="it-IT"/>
                    </w:rPr>
                    <w:t>Corso Event Planner</w:t>
                  </w:r>
                </w:p>
                <w:p w:rsidR="003A61A4" w:rsidRDefault="003A61A4" w:rsidP="005903F0">
                  <w:pPr>
                    <w:pStyle w:val="OiaeaeiYiio2"/>
                    <w:widowControl/>
                    <w:snapToGrid w:val="0"/>
                    <w:spacing w:before="20" w:after="20"/>
                    <w:jc w:val="left"/>
                    <w:rPr>
                      <w:rFonts w:ascii="Candara" w:hAnsi="Candara" w:cs="Arial Narrow"/>
                      <w:i w:val="0"/>
                      <w:sz w:val="22"/>
                      <w:szCs w:val="22"/>
                      <w:lang w:val="it-IT"/>
                    </w:rPr>
                  </w:pPr>
                  <w:r w:rsidRPr="00631858">
                    <w:rPr>
                      <w:rFonts w:ascii="Candara" w:hAnsi="Candara" w:cs="Arial Narrow"/>
                      <w:i w:val="0"/>
                      <w:sz w:val="22"/>
                      <w:szCs w:val="22"/>
                      <w:lang w:val="it-IT"/>
                    </w:rPr>
                    <w:t>Corso Pacchetto Office</w:t>
                  </w:r>
                </w:p>
                <w:p w:rsidR="003A61A4" w:rsidRPr="00631858" w:rsidRDefault="003A61A4" w:rsidP="005903F0">
                  <w:pPr>
                    <w:pStyle w:val="OiaeaeiYiio2"/>
                    <w:widowControl/>
                    <w:snapToGrid w:val="0"/>
                    <w:spacing w:before="20" w:after="20"/>
                    <w:jc w:val="left"/>
                    <w:rPr>
                      <w:rFonts w:ascii="Candara" w:hAnsi="Candara" w:cs="Arial Narrow"/>
                      <w:i w:val="0"/>
                      <w:sz w:val="22"/>
                      <w:szCs w:val="22"/>
                      <w:lang w:val="it-IT"/>
                    </w:rPr>
                  </w:pPr>
                  <w:r w:rsidRPr="00631858">
                    <w:rPr>
                      <w:rFonts w:ascii="Candara" w:hAnsi="Candara" w:cs="Arial Narrow"/>
                      <w:i w:val="0"/>
                      <w:sz w:val="22"/>
                      <w:szCs w:val="22"/>
                      <w:lang w:val="it-IT"/>
                    </w:rPr>
                    <w:t>Corso sicurezza sul lavoro</w:t>
                  </w:r>
                </w:p>
                <w:p w:rsidR="003A61A4" w:rsidRPr="00631858" w:rsidRDefault="003A61A4" w:rsidP="005903F0">
                  <w:pPr>
                    <w:pStyle w:val="OiaeaeiYiio2"/>
                    <w:widowControl/>
                    <w:snapToGrid w:val="0"/>
                    <w:spacing w:before="20" w:after="20"/>
                    <w:jc w:val="left"/>
                    <w:rPr>
                      <w:rFonts w:ascii="Candara" w:hAnsi="Candara"/>
                      <w:sz w:val="22"/>
                      <w:szCs w:val="22"/>
                    </w:rPr>
                  </w:pPr>
                  <w:r w:rsidRPr="00631858">
                    <w:rPr>
                      <w:rFonts w:ascii="Candara" w:hAnsi="Candara" w:cs="Arial Narrow"/>
                      <w:i w:val="0"/>
                      <w:sz w:val="22"/>
                      <w:szCs w:val="22"/>
                      <w:lang w:val="it-IT"/>
                    </w:rPr>
                    <w:t>Corso Primo Soccorso</w:t>
                  </w:r>
                </w:p>
              </w:tc>
            </w:tr>
          </w:tbl>
          <w:p w:rsidR="00905C7E" w:rsidRPr="00631858" w:rsidRDefault="00905C7E" w:rsidP="005903F0">
            <w:pPr>
              <w:pStyle w:val="Nomeistituto"/>
              <w:rPr>
                <w:rFonts w:ascii="Candara" w:hAnsi="Candara"/>
              </w:rPr>
            </w:pPr>
          </w:p>
          <w:sdt>
            <w:sdtPr>
              <w:rPr>
                <w:rFonts w:ascii="Candara" w:hAnsi="Candara" w:cs="Calibri"/>
                <w:color w:val="0072C7"/>
                <w:sz w:val="22"/>
                <w:szCs w:val="22"/>
              </w:rPr>
              <w:id w:val="-1730222568"/>
              <w:placeholder>
                <w:docPart w:val="3C6163C933E848A8B9C4DE4FFADA9070"/>
              </w:placeholder>
              <w:temporary/>
              <w:showingPlcHdr/>
              <w15:appearance w15:val="hidden"/>
            </w:sdtPr>
            <w:sdtEndPr/>
            <w:sdtContent>
              <w:p w:rsidR="00905C7E" w:rsidRPr="00631858" w:rsidRDefault="00905C7E" w:rsidP="00AC6C7E">
                <w:pPr>
                  <w:pStyle w:val="Titolo2"/>
                  <w:rPr>
                    <w:rFonts w:ascii="Candara" w:hAnsi="Candara" w:cs="Calibri"/>
                    <w:color w:val="0072C7"/>
                    <w:sz w:val="22"/>
                    <w:szCs w:val="22"/>
                  </w:rPr>
                </w:pPr>
                <w:r w:rsidRPr="00631858">
                  <w:rPr>
                    <w:rFonts w:ascii="Candara" w:hAnsi="Candara"/>
                    <w:sz w:val="28"/>
                    <w:szCs w:val="28"/>
                    <w:lang w:bidi="it-IT"/>
                  </w:rPr>
                  <w:t>Comunicazione</w:t>
                </w:r>
              </w:p>
            </w:sdtContent>
          </w:sdt>
          <w:p w:rsidR="00905C7E" w:rsidRPr="00F53398" w:rsidRDefault="00631858" w:rsidP="00631858">
            <w:pPr>
              <w:pStyle w:val="Paragrafoelenco"/>
              <w:numPr>
                <w:ilvl w:val="0"/>
                <w:numId w:val="4"/>
              </w:numPr>
              <w:rPr>
                <w:rFonts w:ascii="Candara" w:hAnsi="Candara" w:cs="Calibri"/>
                <w:sz w:val="22"/>
                <w:szCs w:val="22"/>
              </w:rPr>
            </w:pPr>
            <w:r w:rsidRPr="00F53398">
              <w:rPr>
                <w:rFonts w:ascii="Candara" w:hAnsi="Candara" w:cs="Calibri"/>
                <w:sz w:val="22"/>
                <w:szCs w:val="22"/>
              </w:rPr>
              <w:t>Conoscenza base della lingua inglese</w:t>
            </w:r>
          </w:p>
          <w:p w:rsidR="00631858" w:rsidRPr="00F53398" w:rsidRDefault="00631858" w:rsidP="00631858">
            <w:pPr>
              <w:pStyle w:val="Paragrafoelenco"/>
              <w:numPr>
                <w:ilvl w:val="0"/>
                <w:numId w:val="4"/>
              </w:numPr>
              <w:rPr>
                <w:rFonts w:ascii="Candara" w:hAnsi="Candara" w:cs="Calibri"/>
                <w:sz w:val="22"/>
                <w:szCs w:val="22"/>
              </w:rPr>
            </w:pPr>
            <w:r w:rsidRPr="00F53398">
              <w:rPr>
                <w:rFonts w:ascii="Candara" w:hAnsi="Candara" w:cs="Calibri"/>
                <w:sz w:val="22"/>
                <w:szCs w:val="22"/>
              </w:rPr>
              <w:t>Patente B</w:t>
            </w:r>
            <w:bookmarkStart w:id="0" w:name="_GoBack"/>
            <w:bookmarkEnd w:id="0"/>
          </w:p>
          <w:sdt>
            <w:sdtPr>
              <w:rPr>
                <w:rFonts w:ascii="Candara" w:hAnsi="Candara" w:cs="Calibri"/>
                <w:color w:val="0072C7"/>
                <w:sz w:val="22"/>
                <w:szCs w:val="22"/>
              </w:rPr>
              <w:id w:val="-278101685"/>
              <w:placeholder>
                <w:docPart w:val="DFB6CD14E0BC43E3BD4D6443EFE0EC05"/>
              </w:placeholder>
              <w:temporary/>
              <w:showingPlcHdr/>
              <w15:appearance w15:val="hidden"/>
            </w:sdtPr>
            <w:sdtEndPr/>
            <w:sdtContent>
              <w:p w:rsidR="00905C7E" w:rsidRPr="00631858" w:rsidRDefault="00905C7E" w:rsidP="00AC6C7E">
                <w:pPr>
                  <w:pStyle w:val="Titolo2"/>
                  <w:rPr>
                    <w:rFonts w:ascii="Candara" w:hAnsi="Candara" w:cs="Calibri"/>
                    <w:color w:val="0072C7"/>
                    <w:sz w:val="22"/>
                    <w:szCs w:val="22"/>
                  </w:rPr>
                </w:pPr>
                <w:r w:rsidRPr="00631858">
                  <w:rPr>
                    <w:rFonts w:ascii="Candara" w:hAnsi="Candara"/>
                    <w:sz w:val="28"/>
                    <w:szCs w:val="28"/>
                    <w:lang w:bidi="it-IT"/>
                  </w:rPr>
                  <w:t>Leadership</w:t>
                </w:r>
              </w:p>
            </w:sdtContent>
          </w:sdt>
          <w:p w:rsidR="003A61A4" w:rsidRPr="00631858" w:rsidRDefault="003A61A4" w:rsidP="00905C7E">
            <w:pPr>
              <w:rPr>
                <w:rFonts w:ascii="Candara" w:hAnsi="Candara" w:cs="Arial"/>
                <w:color w:val="202124"/>
                <w:shd w:val="clear" w:color="auto" w:fill="FFFFFF"/>
              </w:rPr>
            </w:pPr>
            <w:r w:rsidRPr="00631858">
              <w:rPr>
                <w:rFonts w:ascii="Candara" w:hAnsi="Candara" w:cs="Arial"/>
                <w:color w:val="202124"/>
                <w:shd w:val="clear" w:color="auto" w:fill="FFFFFF"/>
              </w:rPr>
              <w:t>Il ruolo principale ricoperto nei miei anni lavorativi è quello di titolare d’azienda Serendipity snc, pubblico esercizio, dal 2013 al 2021.</w:t>
            </w:r>
          </w:p>
          <w:p w:rsidR="00905C7E" w:rsidRPr="00631858" w:rsidRDefault="003A61A4" w:rsidP="00AC6C7E">
            <w:pPr>
              <w:rPr>
                <w:rFonts w:ascii="Candara" w:hAnsi="Candara" w:cs="Arial"/>
                <w:color w:val="202124"/>
                <w:shd w:val="clear" w:color="auto" w:fill="FFFFFF"/>
              </w:rPr>
            </w:pPr>
            <w:r w:rsidRPr="00631858">
              <w:rPr>
                <w:rFonts w:ascii="Candara" w:hAnsi="Candara" w:cs="Arial"/>
                <w:color w:val="202124"/>
                <w:shd w:val="clear" w:color="auto" w:fill="FFFFFF"/>
              </w:rPr>
              <w:t>Questo comportava organizzazione e gestione lavoro</w:t>
            </w:r>
            <w:r w:rsidR="00160F74" w:rsidRPr="00631858">
              <w:rPr>
                <w:rFonts w:ascii="Candara" w:hAnsi="Candara" w:cs="Arial"/>
                <w:color w:val="202124"/>
                <w:shd w:val="clear" w:color="auto" w:fill="FFFFFF"/>
              </w:rPr>
              <w:t xml:space="preserve">; </w:t>
            </w:r>
            <w:r w:rsidR="00EE4389" w:rsidRPr="00631858">
              <w:rPr>
                <w:rFonts w:ascii="Candara" w:hAnsi="Candara" w:cs="Arial"/>
                <w:color w:val="202124"/>
                <w:shd w:val="clear" w:color="auto" w:fill="FFFFFF"/>
              </w:rPr>
              <w:t>contabilità e amministrazione</w:t>
            </w:r>
            <w:r w:rsidR="00160F74" w:rsidRPr="00631858">
              <w:rPr>
                <w:rFonts w:ascii="Candara" w:hAnsi="Candara" w:cs="Arial"/>
                <w:color w:val="202124"/>
                <w:shd w:val="clear" w:color="auto" w:fill="FFFFFF"/>
              </w:rPr>
              <w:t xml:space="preserve">; </w:t>
            </w:r>
            <w:r w:rsidR="00160F74" w:rsidRPr="00631858">
              <w:rPr>
                <w:rFonts w:ascii="Candara" w:hAnsi="Candara" w:cs="Arial"/>
                <w:color w:val="202124"/>
                <w:shd w:val="clear" w:color="auto" w:fill="FFFFFF"/>
              </w:rPr>
              <w:t>garantire una corretta gestione delle liquidità</w:t>
            </w:r>
            <w:r w:rsidR="00160F74" w:rsidRPr="00631858">
              <w:rPr>
                <w:rFonts w:ascii="Candara" w:hAnsi="Candara" w:cs="Arial"/>
                <w:color w:val="202124"/>
                <w:shd w:val="clear" w:color="auto" w:fill="FFFFFF"/>
              </w:rPr>
              <w:t xml:space="preserve">; </w:t>
            </w:r>
            <w:r w:rsidRPr="00631858">
              <w:rPr>
                <w:rFonts w:ascii="Candara" w:hAnsi="Candara" w:cs="Arial"/>
                <w:color w:val="202124"/>
                <w:shd w:val="clear" w:color="auto" w:fill="FFFFFF"/>
              </w:rPr>
              <w:t>ordini e ricezione merci</w:t>
            </w:r>
            <w:r w:rsidR="00160F74" w:rsidRPr="00631858">
              <w:rPr>
                <w:rFonts w:ascii="Candara" w:hAnsi="Candara" w:cs="Arial"/>
                <w:color w:val="202124"/>
                <w:shd w:val="clear" w:color="auto" w:fill="FFFFFF"/>
              </w:rPr>
              <w:t xml:space="preserve">; </w:t>
            </w:r>
            <w:r w:rsidRPr="00631858">
              <w:rPr>
                <w:rFonts w:ascii="Candara" w:hAnsi="Candara" w:cs="Arial"/>
                <w:color w:val="202124"/>
                <w:shd w:val="clear" w:color="auto" w:fill="FFFFFF"/>
              </w:rPr>
              <w:t>esaminazione e monitoraggio di costi e vendita</w:t>
            </w:r>
            <w:r w:rsidR="00160F74" w:rsidRPr="00631858">
              <w:rPr>
                <w:rFonts w:ascii="Candara" w:hAnsi="Candara" w:cs="Arial"/>
                <w:color w:val="202124"/>
                <w:shd w:val="clear" w:color="auto" w:fill="FFFFFF"/>
              </w:rPr>
              <w:t xml:space="preserve">; </w:t>
            </w:r>
            <w:r w:rsidRPr="00631858">
              <w:rPr>
                <w:rFonts w:ascii="Candara" w:hAnsi="Candara" w:cs="Arial"/>
                <w:color w:val="202124"/>
                <w:shd w:val="clear" w:color="auto" w:fill="FFFFFF"/>
              </w:rPr>
              <w:t>rapporto e gestione dipendenti, fornitori ed enti di riferimento; r</w:t>
            </w:r>
            <w:r w:rsidR="005903F0" w:rsidRPr="00631858">
              <w:rPr>
                <w:rFonts w:ascii="Candara" w:hAnsi="Candara" w:cs="Arial"/>
                <w:color w:val="202124"/>
                <w:shd w:val="clear" w:color="auto" w:fill="FFFFFF"/>
              </w:rPr>
              <w:t xml:space="preserve">isolvere i reclami dei clienti tempestivamente e secondo le linee </w:t>
            </w:r>
            <w:r w:rsidRPr="00631858">
              <w:rPr>
                <w:rFonts w:ascii="Candara" w:hAnsi="Candara" w:cs="Arial"/>
                <w:color w:val="202124"/>
                <w:shd w:val="clear" w:color="auto" w:fill="FFFFFF"/>
              </w:rPr>
              <w:t>guida, ottima capacità di problem solving necessaria per sostenere ogni tipo di ruolo nel mondo del lavoro</w:t>
            </w:r>
            <w:r w:rsidR="005903F0" w:rsidRPr="00631858">
              <w:rPr>
                <w:rFonts w:ascii="Candara" w:hAnsi="Candara" w:cs="Arial"/>
                <w:color w:val="202124"/>
                <w:shd w:val="clear" w:color="auto" w:fill="FFFFFF"/>
              </w:rPr>
              <w:t xml:space="preserve">. </w:t>
            </w:r>
          </w:p>
        </w:tc>
      </w:tr>
      <w:tr w:rsidR="00905C7E" w:rsidTr="003A61A4">
        <w:trPr>
          <w:trHeight w:val="1164"/>
        </w:trPr>
        <w:tc>
          <w:tcPr>
            <w:tcW w:w="294" w:type="dxa"/>
          </w:tcPr>
          <w:p w:rsidR="00905C7E" w:rsidRPr="0056708E" w:rsidRDefault="00905C7E">
            <w:pPr>
              <w:pStyle w:val="Corpotesto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3366" w:type="dxa"/>
            <w:gridSpan w:val="2"/>
          </w:tcPr>
          <w:p w:rsidR="00905C7E" w:rsidRPr="0056708E" w:rsidRDefault="00905C7E">
            <w:pPr>
              <w:pStyle w:val="Corpotesto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250" w:type="dxa"/>
            <w:vMerge/>
          </w:tcPr>
          <w:p w:rsidR="00905C7E" w:rsidRDefault="00905C7E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300" w:type="dxa"/>
            <w:vMerge/>
          </w:tcPr>
          <w:p w:rsidR="00905C7E" w:rsidRPr="00590471" w:rsidRDefault="00905C7E" w:rsidP="00222466"/>
        </w:tc>
      </w:tr>
      <w:tr w:rsidR="00905C7E" w:rsidTr="003A61A4">
        <w:trPr>
          <w:trHeight w:val="543"/>
        </w:trPr>
        <w:tc>
          <w:tcPr>
            <w:tcW w:w="294" w:type="dxa"/>
          </w:tcPr>
          <w:p w:rsidR="00905C7E" w:rsidRDefault="00905C7E" w:rsidP="006D79A8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1055" w:type="dxa"/>
            <w:tcMar>
              <w:left w:w="0" w:type="dxa"/>
              <w:right w:w="0" w:type="dxa"/>
            </w:tcMar>
            <w:vAlign w:val="center"/>
          </w:tcPr>
          <w:p w:rsidR="00905C7E" w:rsidRPr="00376291" w:rsidRDefault="00905C7E" w:rsidP="006D79A8">
            <w:pPr>
              <w:pStyle w:val="Informazioni"/>
              <w:jc w:val="center"/>
              <w:rPr>
                <w:rStyle w:val="Enfasigrassetto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391032E1" wp14:editId="3D7CA733">
                      <wp:extent cx="337185" cy="333375"/>
                      <wp:effectExtent l="0" t="0" r="5715" b="9525"/>
                      <wp:docPr id="21" name="Gruppo 21" descr="ic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igura a mano libera: Forma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magine 23" descr="Ic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4F92B0" id="Gruppo 21" o:spid="_x0000_s1026" alt="ic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">
                      <v:shape id="Figura a mano libera: Forma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fUp8MA&#10;AADcAAAADwAAAGRycy9kb3ducmV2LnhtbERPS4vCMBC+L/gfwgheRNPVRbQaRRZkl8WDz4O3sRnb&#10;YjOpTVbrvzeC4G0+vudMZrUpxJUql1tW8NmNQBAnVuecKthtF50hCOeRNRaWScGdHMymjY8Jxtre&#10;eE3XjU9FCGEXo4LM+zKW0iUZGXRdWxIH7mQrgz7AKpW6wlsIN4XsRdFAGsw5NGRY0ndGyXnzbxQs&#10;B3/p/vwT9e/t1XGo8TC6tKVWqtWs52MQnmr/Fr/cvzrM/+rD85lwgZ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fUp8MAAADc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23" o:spid="_x0000_s1028" type="#_x0000_t75" alt="Icona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2" o:title="Ic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:rsidR="00905C7E" w:rsidRDefault="003A61A4" w:rsidP="003A61A4">
            <w:pPr>
              <w:pStyle w:val="Informazioni"/>
            </w:pPr>
            <w:r>
              <w:t>Rovereto</w:t>
            </w:r>
          </w:p>
          <w:p w:rsidR="003A61A4" w:rsidRPr="00380FD1" w:rsidRDefault="003A61A4" w:rsidP="003A61A4">
            <w:pPr>
              <w:pStyle w:val="Informazioni"/>
            </w:pPr>
            <w:r>
              <w:t>Via San Giorgio</w:t>
            </w:r>
          </w:p>
        </w:tc>
        <w:tc>
          <w:tcPr>
            <w:tcW w:w="250" w:type="dxa"/>
            <w:vMerge/>
          </w:tcPr>
          <w:p w:rsidR="00905C7E" w:rsidRDefault="00905C7E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300" w:type="dxa"/>
            <w:vMerge/>
          </w:tcPr>
          <w:p w:rsidR="00905C7E" w:rsidRDefault="00905C7E" w:rsidP="005801E5">
            <w:pPr>
              <w:pStyle w:val="Titolo1"/>
            </w:pPr>
          </w:p>
        </w:tc>
      </w:tr>
      <w:tr w:rsidR="00905C7E" w:rsidTr="003A61A4">
        <w:trPr>
          <w:trHeight w:val="183"/>
        </w:trPr>
        <w:tc>
          <w:tcPr>
            <w:tcW w:w="294" w:type="dxa"/>
          </w:tcPr>
          <w:p w:rsidR="00905C7E" w:rsidRPr="00376291" w:rsidRDefault="00905C7E" w:rsidP="00222466">
            <w:pPr>
              <w:pStyle w:val="Nessunaspaziatura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366" w:type="dxa"/>
            <w:gridSpan w:val="2"/>
            <w:vAlign w:val="center"/>
          </w:tcPr>
          <w:p w:rsidR="00905C7E" w:rsidRPr="00376291" w:rsidRDefault="00905C7E" w:rsidP="00222466">
            <w:pPr>
              <w:pStyle w:val="Nessunaspaziatura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0" w:type="dxa"/>
            <w:vMerge/>
          </w:tcPr>
          <w:p w:rsidR="00905C7E" w:rsidRDefault="00905C7E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300" w:type="dxa"/>
            <w:vMerge/>
          </w:tcPr>
          <w:p w:rsidR="00905C7E" w:rsidRDefault="00905C7E" w:rsidP="005801E5">
            <w:pPr>
              <w:pStyle w:val="Titolo1"/>
            </w:pPr>
          </w:p>
        </w:tc>
      </w:tr>
      <w:tr w:rsidR="00905C7E" w:rsidTr="003A61A4">
        <w:trPr>
          <w:trHeight w:val="624"/>
        </w:trPr>
        <w:tc>
          <w:tcPr>
            <w:tcW w:w="294" w:type="dxa"/>
          </w:tcPr>
          <w:p w:rsidR="00905C7E" w:rsidRDefault="00905C7E" w:rsidP="006D79A8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1055" w:type="dxa"/>
            <w:tcMar>
              <w:left w:w="0" w:type="dxa"/>
              <w:right w:w="0" w:type="dxa"/>
            </w:tcMar>
            <w:vAlign w:val="center"/>
          </w:tcPr>
          <w:p w:rsidR="00905C7E" w:rsidRPr="00376291" w:rsidRDefault="00905C7E" w:rsidP="006D79A8">
            <w:pPr>
              <w:pStyle w:val="Informazioni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7227119D" wp14:editId="5FDB95D1">
                      <wp:extent cx="337820" cy="337185"/>
                      <wp:effectExtent l="0" t="0" r="5080" b="5715"/>
                      <wp:docPr id="22" name="Gruppo 22" descr="Icona tele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igura a mano libera: Forma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magine 28" descr="Icona tele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33D9D9" id="Gruppo 22" o:spid="_x0000_s1026" alt="Icona tele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">
                      <v:shape id="Figura a mano libera: Forma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kcMAA&#10;AADcAAAADwAAAGRycy9kb3ducmV2LnhtbERPS4vCMBC+L/gfwgje1mRVRLtGEUWRvfnA89CMbbGZ&#10;1CZq9debBcHbfHzPmcwaW4ob1b5wrOGnq0AQp84UnGk47FffIxA+IBssHZOGB3mYTVtfE0yMu/OW&#10;bruQiRjCPkENeQhVIqVPc7Lou64ijtzJ1RZDhHUmTY33GG5L2VNqKC0WHBtyrGiRU3reXa2GcHHV&#10;aZkdn2s1eP6Zweg87qmD1p12M/8FEagJH/HbvTFx/rAP/8/EC+T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IMkcMAAAADcAAAADwAAAAAAAAAAAAAAAACYAgAAZHJzL2Rvd25y&#10;ZXYueG1sUEsFBgAAAAAEAAQA9QAAAIUD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28" o:spid="_x0000_s1028" type="#_x0000_t75" alt="Icona telefono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4" o:title="Icona tele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:rsidR="00905C7E" w:rsidRPr="00380FD1" w:rsidRDefault="003A61A4" w:rsidP="003A61A4">
            <w:pPr>
              <w:pStyle w:val="Informazioni"/>
            </w:pPr>
            <w:r>
              <w:t>3467130880</w:t>
            </w:r>
          </w:p>
        </w:tc>
        <w:tc>
          <w:tcPr>
            <w:tcW w:w="250" w:type="dxa"/>
            <w:vMerge/>
          </w:tcPr>
          <w:p w:rsidR="00905C7E" w:rsidRDefault="00905C7E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300" w:type="dxa"/>
            <w:vMerge/>
          </w:tcPr>
          <w:p w:rsidR="00905C7E" w:rsidRDefault="00905C7E" w:rsidP="005801E5">
            <w:pPr>
              <w:pStyle w:val="Titolo1"/>
            </w:pPr>
          </w:p>
        </w:tc>
      </w:tr>
      <w:tr w:rsidR="00905C7E" w:rsidTr="003A61A4">
        <w:trPr>
          <w:trHeight w:val="183"/>
        </w:trPr>
        <w:tc>
          <w:tcPr>
            <w:tcW w:w="294" w:type="dxa"/>
          </w:tcPr>
          <w:p w:rsidR="00905C7E" w:rsidRPr="00376291" w:rsidRDefault="00905C7E" w:rsidP="00B6466C">
            <w:pPr>
              <w:pStyle w:val="Nessunaspaziatura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366" w:type="dxa"/>
            <w:gridSpan w:val="2"/>
            <w:vAlign w:val="center"/>
          </w:tcPr>
          <w:p w:rsidR="00905C7E" w:rsidRPr="00376291" w:rsidRDefault="00905C7E" w:rsidP="00B6466C">
            <w:pPr>
              <w:pStyle w:val="Nessunaspaziatura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0" w:type="dxa"/>
            <w:vMerge/>
          </w:tcPr>
          <w:p w:rsidR="00905C7E" w:rsidRDefault="00905C7E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300" w:type="dxa"/>
            <w:vMerge/>
          </w:tcPr>
          <w:p w:rsidR="00905C7E" w:rsidRDefault="00905C7E" w:rsidP="005801E5">
            <w:pPr>
              <w:pStyle w:val="Titolo1"/>
            </w:pPr>
          </w:p>
        </w:tc>
      </w:tr>
      <w:tr w:rsidR="00905C7E" w:rsidTr="003A61A4">
        <w:trPr>
          <w:trHeight w:val="633"/>
        </w:trPr>
        <w:tc>
          <w:tcPr>
            <w:tcW w:w="294" w:type="dxa"/>
          </w:tcPr>
          <w:p w:rsidR="00905C7E" w:rsidRDefault="00905C7E" w:rsidP="006D79A8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1055" w:type="dxa"/>
            <w:tcMar>
              <w:left w:w="0" w:type="dxa"/>
              <w:right w:w="0" w:type="dxa"/>
            </w:tcMar>
            <w:vAlign w:val="center"/>
          </w:tcPr>
          <w:p w:rsidR="00905C7E" w:rsidRPr="00376291" w:rsidRDefault="00905C7E" w:rsidP="006D79A8">
            <w:pPr>
              <w:pStyle w:val="Informazioni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060F4E6B" wp14:editId="14400A08">
                      <wp:extent cx="338455" cy="346075"/>
                      <wp:effectExtent l="0" t="0" r="4445" b="0"/>
                      <wp:docPr id="24" name="Gruppo 24" descr="icona posta elettronic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igura a mano libera: Forma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magine 32" descr="Icona posta elettronic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76B80E" id="Gruppo 24" o:spid="_x0000_s1026" alt="icona posta elettronica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">
                      <v:shape id="Figura a mano libera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jisQA&#10;AADcAAAADwAAAGRycy9kb3ducmV2LnhtbESPT4vCMBTE78J+h/AWvGm6IirVWBZhZb34bxfx+Gie&#10;bWnzUpuo9dsbQfA4zMxvmFnSmkpcqXGFZQVf/QgEcWp1wZmC/7+f3gSE88gaK8uk4E4OkvlHZ4ax&#10;tjfe0XXvMxEg7GJUkHtfx1K6NCeDrm9r4uCdbGPQB9lkUjd4C3BTyUEUjaTBgsNCjjUtckrL/cUo&#10;8NvCLFbncnlYTo5nk65x0+5Qqe5n+z0F4an17/Cr/asVDMZD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sY4r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9a4168 [24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32" o:spid="_x0000_s1028" type="#_x0000_t75" alt="Icona posta elettronica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6" o:title="Icona posta elettronica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:rsidR="00905C7E" w:rsidRPr="00380FD1" w:rsidRDefault="003A61A4" w:rsidP="003A61A4">
            <w:pPr>
              <w:pStyle w:val="Informazioni"/>
            </w:pPr>
            <w:r>
              <w:t>brazzomarta88@gmail.com</w:t>
            </w:r>
          </w:p>
        </w:tc>
        <w:tc>
          <w:tcPr>
            <w:tcW w:w="250" w:type="dxa"/>
            <w:vMerge/>
          </w:tcPr>
          <w:p w:rsidR="00905C7E" w:rsidRDefault="00905C7E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300" w:type="dxa"/>
            <w:vMerge/>
          </w:tcPr>
          <w:p w:rsidR="00905C7E" w:rsidRDefault="00905C7E" w:rsidP="005801E5">
            <w:pPr>
              <w:pStyle w:val="Titolo1"/>
            </w:pPr>
          </w:p>
        </w:tc>
      </w:tr>
      <w:tr w:rsidR="00905C7E" w:rsidTr="003A61A4">
        <w:trPr>
          <w:trHeight w:val="174"/>
        </w:trPr>
        <w:tc>
          <w:tcPr>
            <w:tcW w:w="294" w:type="dxa"/>
          </w:tcPr>
          <w:p w:rsidR="00905C7E" w:rsidRPr="00376291" w:rsidRDefault="00905C7E" w:rsidP="00B6466C">
            <w:pPr>
              <w:pStyle w:val="Nessunaspaziatura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366" w:type="dxa"/>
            <w:gridSpan w:val="2"/>
            <w:vAlign w:val="center"/>
          </w:tcPr>
          <w:p w:rsidR="00905C7E" w:rsidRPr="00376291" w:rsidRDefault="00905C7E" w:rsidP="00B6466C">
            <w:pPr>
              <w:pStyle w:val="Nessunaspaziatura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0" w:type="dxa"/>
            <w:vMerge/>
          </w:tcPr>
          <w:p w:rsidR="00905C7E" w:rsidRDefault="00905C7E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300" w:type="dxa"/>
            <w:vMerge/>
          </w:tcPr>
          <w:p w:rsidR="00905C7E" w:rsidRDefault="00905C7E" w:rsidP="005801E5">
            <w:pPr>
              <w:pStyle w:val="Titolo1"/>
            </w:pPr>
          </w:p>
        </w:tc>
      </w:tr>
      <w:tr w:rsidR="00905C7E" w:rsidTr="003A61A4">
        <w:trPr>
          <w:trHeight w:val="2448"/>
        </w:trPr>
        <w:tc>
          <w:tcPr>
            <w:tcW w:w="294" w:type="dxa"/>
          </w:tcPr>
          <w:p w:rsidR="00905C7E" w:rsidRPr="0056708E" w:rsidRDefault="00905C7E" w:rsidP="00222466">
            <w:pPr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3366" w:type="dxa"/>
            <w:gridSpan w:val="2"/>
          </w:tcPr>
          <w:p w:rsidR="00905C7E" w:rsidRPr="0056708E" w:rsidRDefault="00905C7E" w:rsidP="00222466">
            <w:pPr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250" w:type="dxa"/>
          </w:tcPr>
          <w:p w:rsidR="00905C7E" w:rsidRDefault="00905C7E" w:rsidP="00222466"/>
        </w:tc>
        <w:tc>
          <w:tcPr>
            <w:tcW w:w="7300" w:type="dxa"/>
            <w:vMerge/>
          </w:tcPr>
          <w:p w:rsidR="00905C7E" w:rsidRDefault="00905C7E" w:rsidP="00222466"/>
        </w:tc>
      </w:tr>
    </w:tbl>
    <w:p w:rsidR="007F5B63" w:rsidRPr="00CE1E3D" w:rsidRDefault="007F5B63" w:rsidP="006D79A8">
      <w:pPr>
        <w:pStyle w:val="Corpotesto"/>
      </w:pPr>
    </w:p>
    <w:sectPr w:rsidR="007F5B63" w:rsidRPr="00CE1E3D" w:rsidSect="00B90133">
      <w:headerReference w:type="default" r:id="rId17"/>
      <w:type w:val="continuous"/>
      <w:pgSz w:w="11906" w:h="16838" w:code="9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089E" w:rsidRDefault="0019089E" w:rsidP="00590471">
      <w:r>
        <w:separator/>
      </w:r>
    </w:p>
  </w:endnote>
  <w:endnote w:type="continuationSeparator" w:id="0">
    <w:p w:rsidR="0019089E" w:rsidRDefault="0019089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089E" w:rsidRDefault="0019089E" w:rsidP="00590471">
      <w:r>
        <w:separator/>
      </w:r>
    </w:p>
  </w:footnote>
  <w:footnote w:type="continuationSeparator" w:id="0">
    <w:p w:rsidR="0019089E" w:rsidRDefault="0019089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Default="00310F17" w:rsidP="00060042">
    <w:pPr>
      <w:pStyle w:val="Corpotesto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7068DF4" wp14:editId="1A8C5D25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467725" cy="11176640"/>
              <wp:effectExtent l="0" t="0" r="9525" b="5715"/>
              <wp:wrapNone/>
              <wp:docPr id="26" name="Grup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67725" cy="11176640"/>
                        <a:chOff x="0" y="-228600"/>
                        <a:chExt cx="8467725" cy="11176640"/>
                      </a:xfrm>
                    </wpg:grpSpPr>
                    <wpg:grpSp>
                      <wpg:cNvPr id="14" name="Grup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igura a mano libera: Forma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3">
                                  <a:lumMod val="75000"/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igura a mano libera: Forma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tangolo 4"/>
                      <wps:cNvSpPr/>
                      <wps:spPr>
                        <a:xfrm>
                          <a:off x="878812" y="-228600"/>
                          <a:ext cx="7588913" cy="26246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po 12"/>
                      <wpg:cNvGrpSpPr/>
                      <wpg:grpSpPr>
                        <a:xfrm>
                          <a:off x="2501265" y="1398269"/>
                          <a:ext cx="5946393" cy="9549771"/>
                          <a:chOff x="-2843041" y="-4769141"/>
                          <a:chExt cx="4866608" cy="7816684"/>
                        </a:xfrm>
                      </wpg:grpSpPr>
                      <wps:wsp>
                        <wps:cNvPr id="6" name="Figura a mano libera: Forma 10">
                          <a:extLst/>
                        </wps:cNvPr>
                        <wps:cNvSpPr/>
                        <wps:spPr>
                          <a:xfrm rot="10800000" flipH="1" flipV="1">
                            <a:off x="-182047" y="1072972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3">
                                  <a:lumMod val="75000"/>
                                  <a:alpha val="18000"/>
                                </a:schemeClr>
                              </a:gs>
                              <a:gs pos="100000">
                                <a:schemeClr val="accent3">
                                  <a:lumMod val="75000"/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igura a mano libera: Forma 10">
                          <a:extLst/>
                        </wps:cNvPr>
                        <wps:cNvSpPr/>
                        <wps:spPr>
                          <a:xfrm rot="10800000">
                            <a:off x="212580" y="1399464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igura a mano libera: Forma 10">
                          <a:extLst/>
                        </wps:cNvPr>
                        <wps:cNvSpPr/>
                        <wps:spPr>
                          <a:xfrm rot="10800000" flipH="1" flipV="1">
                            <a:off x="1026060" y="1034255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igura a mano libera: Forma 10">
                          <a:extLst/>
                        </wps:cNvPr>
                        <wps:cNvSpPr/>
                        <wps:spPr>
                          <a:xfrm rot="10800000" flipH="1" flipV="1">
                            <a:off x="-397517" y="1910320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igura a mano libera: Forma 10">
                          <a:extLst/>
                        </wps:cNvPr>
                        <wps:cNvSpPr/>
                        <wps:spPr>
                          <a:xfrm rot="10800000" flipH="1" flipV="1">
                            <a:off x="-2843041" y="-4769141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igura a mano libera: Forma 10">
                          <a:extLst/>
                        </wps:cNvPr>
                        <wps:cNvSpPr/>
                        <wps:spPr>
                          <a:xfrm rot="10800000" flipH="1" flipV="1">
                            <a:off x="417406" y="976203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1841C2" id="Gruppo 26" o:spid="_x0000_s1026" style="position:absolute;margin-left:-126.65pt;margin-top:-36pt;width:666.75pt;height:880.05pt;z-index:251657216" coordorigin=",-2286" coordsize="84677,111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">
              <v:group id="Gruppo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igura a mano libera: Forma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bzsAA&#10;AADaAAAADwAAAGRycy9kb3ducmV2LnhtbERPS4vCMBC+C/6HMIIX0XRlFalGkWUFLwo+UI9DM7bV&#10;ZtJtonb/vREET8PH95zJrDaFuFPlcssKvnoRCOLE6pxTBfvdojsC4TyyxsIyKfgnB7NpszHBWNsH&#10;b+i+9akIIexiVJB5X8ZSuiQjg65nS+LAnW1l0AdYpVJX+AjhppD9KBpKgzmHhgxL+skouW5vRsH5&#10;+5LSaXHYrf1q1VkWA3P8++0r1W7V8zEIT7X/iN/upQ7z4fXK68r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dbzsAAAADa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a4168 [2406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w9cMA&#10;AADbAAAADwAAAGRycy9kb3ducmV2LnhtbERPTWvCQBC9F/wPywje6sZCiqauEixCLKUQbcHehuyY&#10;BLOzIbsm6b/vFgre5vE+Z70dTSN66lxtWcFiHoEgLqyuuVTwedo/LkE4j6yxsUwKfsjBdjN5WGOi&#10;7cA59UdfihDCLkEFlfdtIqUrKjLo5rYlDtzFdgZ9gF0pdYdDCDeNfIqiZ2mw5tBQYUu7iorr8WYU&#10;vH+9LdPMvlJ+7g/n9OO71RzHSs2mY/oCwtPo7+J/d6bD/BX8/RI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rw9c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tangolo 4" o:spid="_x0000_s1030" style="position:absolute;left:8788;top:-2286;width:75889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Mp8sQA&#10;AADaAAAADwAAAGRycy9kb3ducmV2LnhtbESPzWrCQBSF90LfYbgFN0EnaaXUmInUStGVperG3SVz&#10;m6TN3ImZqaZv7wiCy8P5+TjZvDeNOFHnassKknEMgriwuuZSwX73MXoF4TyyxsYyKfgnB/P8YZBh&#10;qu2Zv+i09aUII+xSVFB536ZSuqIig25sW+LgfdvOoA+yK6Xu8BzGTSOf4vhFGqw5ECps6b2i4nf7&#10;ZwIkOiY/5We0SKJ2s5zyYbVOnldKDR/7txkIT72/h2/ttVYwgeuVcAN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jKfLEAAAA2gAAAA8AAAAAAAAAAAAAAAAAmAIAAGRycy9k&#10;b3ducmV2LnhtbFBLBQYAAAAABAAEAPUAAACJAwAAAAA=&#10;" fillcolor="#9a4168 [2406]" stroked="f"/>
              <v:group id="Gruppo 12" o:spid="_x0000_s1031" style="position:absolute;left:25012;top:13982;width:59464;height:95498" coordorigin="-28430,-47691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igura a mano libera: Forma 10" o:spid="_x0000_s1032" style="position:absolute;left:-1820;top:10729;width:22055;height:19746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A7MAA&#10;AADaAAAADwAAAGRycy9kb3ducmV2LnhtbESPzYoCMRCE74LvEFrwphkVREajLIogIgv+HDw2k96Z&#10;2U06QxJ1fHuzIHgsquorarFqrRF38qF2rGA0zEAQF07XXCq4nLeDGYgQkTUax6TgSQFWy25ngbl2&#10;Dz7S/RRLkSAcclRQxdjkUoaiIoth6Bri5P04bzEm6UupPT4S3Bo5zrKptFhzWqiwoXVFxd/pZhX4&#10;K1K4TS7f9WZvCjeWh8OvCUr1e+3XHESkNn7C7/ZOK5jC/5V0A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wA7MAAAADa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11796f" color2="#9a4168 [2406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3" style="position:absolute;left:2125;top:13994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N1MMA&#10;AADbAAAADwAAAGRycy9kb3ducmV2LnhtbESPQWsCMRCF74X+hzAFb5qtB9HVKFK6IHjSFsHbuBk3&#10;i5tJ2KS6/vvOodDbDO/Ne9+sNoPv1J361AY28D4pQBHXwbbcGPj+qsZzUCkjW+wCk4EnJdisX19W&#10;WNrw4APdj7lREsKpRAMu51hqnWpHHtMkRGLRrqH3mGXtG217fEi47/S0KGbaY8vS4DDSh6P6dvzx&#10;BprqM1Zxfj7Prnm6oOLi9uF0MGb0NmyXoDIN+d/8d72zgi+w8osM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uN1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4" style="position:absolute;left:10260;top:10342;width:7690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pVMUA&#10;AADbAAAADwAAAGRycy9kb3ducmV2LnhtbESPQWvCQBSE70L/w/IKvemmgQabuoa2UAh6qlqht0f2&#10;mcRk36bZNcZ/3xUEj8PMfMMsstG0YqDe1ZYVPM8iEMSF1TWXCnbbr+kchPPIGlvLpOBCDrLlw2SB&#10;qbZn/qZh40sRIOxSVFB536VSuqIig25mO+LgHWxv0AfZl1L3eA5w08o4ihJpsOawUGFHnxUVzeZk&#10;FCTrJP5d/b3qPPfHn4+oifdNvVfq6XF8fwPhafT38K2dawXxC1y/hB8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B6lU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5" style="position:absolute;left:-3975;top:19103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zSesAA&#10;AADbAAAADwAAAGRycy9kb3ducmV2LnhtbERPTYvCMBC9C/sfwix4s6kKIl2jyMKC4mHRWvA424xt&#10;sZmUJmr67zcHwePjfa82wbTiQb1rLCuYJikI4tLqhisF5/xnsgThPLLG1jIpGMjBZv0xWmGm7ZOP&#10;9Dj5SsQQdhkqqL3vMildWZNBl9iOOHJX2xv0EfaV1D0+Y7hp5SxNF9Jgw7Ghxo6+aypvp7tRYIpj&#10;9Xc73HEf8svvMC2LkA+FUuPPsP0C4Sn4t/jl3mkF8zg2fok/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zSesAAAADb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6" style="position:absolute;left:-28430;top:-47691;width:4498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M1jMUA&#10;AADbAAAADwAAAGRycy9kb3ducmV2LnhtbESPQWvCQBSE74X+h+UVequbphA0ugltQQh6qraCt0f2&#10;mcRk38bsqvHfd4VCj8PMfMMs8tF04kKDaywreJ1EIIhLqxuuFHxvly9TEM4ja+wsk4IbOcizx4cF&#10;ptpe+YsuG1+JAGGXooLa+z6V0pU1GXQT2xMH72AHgz7IoZJ6wGuAm07GUZRIgw2HhRp7+qypbDdn&#10;oyBZJ/F+dZrpovDHn4+ojXdts1Pq+Wl8n4PwNPr/8F+70AreZnD/En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kzWM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7" style="position:absolute;left:4174;top:9762;width:2808;height:2772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Ie8UA&#10;AADbAAAADwAAAGRycy9kb3ducmV2LnhtbESPQWvCQBSE70L/w/IK3nQ3pbQlukqrFcSTSXuot0f2&#10;NQnJvg3ZVWN/vSsUPA4z8w0zXw62FSfqfe1YQzJVIIgLZ2ouNXx/bSZvIHxANtg6Jg0X8rBcPIzm&#10;mBp35oxOeShFhLBPUUMVQpdK6YuKLPqp64ij9+t6iyHKvpSmx3OE21Y+KfUiLdYcFyrsaFVR0eRH&#10;q8Hu2otcqdf1/vDTZBlu1V/58an1+HF4n4EINIR7+L+9NRqeE7h9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gh7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  <w:lang w:bidi="it-IT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B2606E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foelenco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F74C42"/>
    <w:multiLevelType w:val="hybridMultilevel"/>
    <w:tmpl w:val="EDC2D4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3F0"/>
    <w:rsid w:val="000103E7"/>
    <w:rsid w:val="00060042"/>
    <w:rsid w:val="0008685D"/>
    <w:rsid w:val="000E1F89"/>
    <w:rsid w:val="00112FD7"/>
    <w:rsid w:val="0011446E"/>
    <w:rsid w:val="00150ABD"/>
    <w:rsid w:val="00160F74"/>
    <w:rsid w:val="0019089E"/>
    <w:rsid w:val="00222466"/>
    <w:rsid w:val="00276026"/>
    <w:rsid w:val="002B4549"/>
    <w:rsid w:val="00310F17"/>
    <w:rsid w:val="003326CB"/>
    <w:rsid w:val="00376291"/>
    <w:rsid w:val="00380FD1"/>
    <w:rsid w:val="00383D02"/>
    <w:rsid w:val="003A61A4"/>
    <w:rsid w:val="004E158A"/>
    <w:rsid w:val="00565C77"/>
    <w:rsid w:val="0056708E"/>
    <w:rsid w:val="005801E5"/>
    <w:rsid w:val="005903F0"/>
    <w:rsid w:val="00590471"/>
    <w:rsid w:val="005D01FA"/>
    <w:rsid w:val="00631858"/>
    <w:rsid w:val="006D79A8"/>
    <w:rsid w:val="007575B6"/>
    <w:rsid w:val="007F5B63"/>
    <w:rsid w:val="00803A0A"/>
    <w:rsid w:val="00846CB9"/>
    <w:rsid w:val="00884929"/>
    <w:rsid w:val="008A1E6E"/>
    <w:rsid w:val="008C2CFC"/>
    <w:rsid w:val="00905C7E"/>
    <w:rsid w:val="00912DC8"/>
    <w:rsid w:val="009475DC"/>
    <w:rsid w:val="00967B93"/>
    <w:rsid w:val="009B6A60"/>
    <w:rsid w:val="00A31464"/>
    <w:rsid w:val="00A31B16"/>
    <w:rsid w:val="00A374B6"/>
    <w:rsid w:val="00AA78C1"/>
    <w:rsid w:val="00AC6C7E"/>
    <w:rsid w:val="00B241BF"/>
    <w:rsid w:val="00B6466C"/>
    <w:rsid w:val="00B90133"/>
    <w:rsid w:val="00C14078"/>
    <w:rsid w:val="00C2038A"/>
    <w:rsid w:val="00CC7986"/>
    <w:rsid w:val="00CE1E3D"/>
    <w:rsid w:val="00D053FA"/>
    <w:rsid w:val="00D419B3"/>
    <w:rsid w:val="00E26AED"/>
    <w:rsid w:val="00E73AB8"/>
    <w:rsid w:val="00E90A60"/>
    <w:rsid w:val="00E93E37"/>
    <w:rsid w:val="00ED47F7"/>
    <w:rsid w:val="00EE4389"/>
    <w:rsid w:val="00EE7E09"/>
    <w:rsid w:val="00F0223C"/>
    <w:rsid w:val="00F3235D"/>
    <w:rsid w:val="00F53398"/>
    <w:rsid w:val="00F878BD"/>
    <w:rsid w:val="00FC03FE"/>
    <w:rsid w:val="00FE7401"/>
    <w:rsid w:val="00FF4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7D626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9B6A60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Titolo2">
    <w:name w:val="heading 2"/>
    <w:basedOn w:val="Normale"/>
    <w:next w:val="Normale"/>
    <w:link w:val="Titolo2Carattere"/>
    <w:uiPriority w:val="9"/>
    <w:rsid w:val="00884929"/>
    <w:pPr>
      <w:kinsoku w:val="0"/>
      <w:overflowPunct w:val="0"/>
      <w:spacing w:before="160" w:after="120"/>
      <w:outlineLvl w:val="1"/>
    </w:pPr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semiHidden/>
    <w:qFormat/>
    <w:rsid w:val="00F0223C"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EE7E09"/>
    <w:rPr>
      <w:rFonts w:asciiTheme="minorHAnsi" w:hAnsiTheme="minorHAnsi" w:cs="Georgi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B6A60"/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Paragrafoelenco">
    <w:name w:val="List Paragraph"/>
    <w:basedOn w:val="Corpotesto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Paragrafotabella">
    <w:name w:val="Paragrafo tabella"/>
    <w:basedOn w:val="Normale"/>
    <w:uiPriority w:val="1"/>
    <w:semiHidden/>
    <w:rPr>
      <w:rFonts w:ascii="Times New Roman" w:hAnsi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Pidipagina">
    <w:name w:val="footer"/>
    <w:basedOn w:val="Normale"/>
    <w:link w:val="PidipaginaCarattere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Grigliatabella">
    <w:name w:val="Table Grid"/>
    <w:basedOn w:val="Tabellanormale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Corpotesto"/>
    <w:next w:val="Normale"/>
    <w:link w:val="TitoloCarattere"/>
    <w:uiPriority w:val="10"/>
    <w:qFormat/>
    <w:rsid w:val="009B6A60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character" w:customStyle="1" w:styleId="TitoloCarattere">
    <w:name w:val="Titolo Carattere"/>
    <w:basedOn w:val="Carpredefinitoparagrafo"/>
    <w:link w:val="Titolo"/>
    <w:uiPriority w:val="10"/>
    <w:rsid w:val="009B6A60"/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paragraph" w:customStyle="1" w:styleId="Informazioni">
    <w:name w:val="Informazioni"/>
    <w:basedOn w:val="Corpotesto"/>
    <w:uiPriority w:val="1"/>
    <w:qFormat/>
    <w:rsid w:val="00AA78C1"/>
    <w:pPr>
      <w:kinsoku w:val="0"/>
      <w:overflowPunct w:val="0"/>
      <w:spacing w:before="4"/>
    </w:pPr>
    <w:rPr>
      <w:color w:val="8A434E" w:themeColor="accent4" w:themeShade="BF"/>
      <w:szCs w:val="17"/>
    </w:rPr>
  </w:style>
  <w:style w:type="paragraph" w:customStyle="1" w:styleId="Date1">
    <w:name w:val="Date1"/>
    <w:basedOn w:val="Corpotesto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Enfasigrassetto">
    <w:name w:val="Strong"/>
    <w:basedOn w:val="Carpredefinitoparagrafo"/>
    <w:uiPriority w:val="22"/>
    <w:semiHidden/>
    <w:qFormat/>
    <w:rsid w:val="00F0223C"/>
    <w:rPr>
      <w:b/>
      <w:bCs/>
      <w:color w:val="B2606E" w:themeColor="accent4"/>
    </w:rPr>
  </w:style>
  <w:style w:type="character" w:styleId="Testosegnaposto">
    <w:name w:val="Placeholder Text"/>
    <w:basedOn w:val="Carpredefinitoparagrafo"/>
    <w:uiPriority w:val="99"/>
    <w:semiHidden/>
    <w:rsid w:val="00222466"/>
    <w:rPr>
      <w:color w:val="808080"/>
    </w:rPr>
  </w:style>
  <w:style w:type="paragraph" w:styleId="Data">
    <w:name w:val="Date"/>
    <w:basedOn w:val="Normale"/>
    <w:next w:val="Normale"/>
    <w:link w:val="DataCarattere"/>
    <w:uiPriority w:val="99"/>
    <w:rsid w:val="00222466"/>
    <w:pPr>
      <w:spacing w:line="480" w:lineRule="auto"/>
    </w:pPr>
  </w:style>
  <w:style w:type="character" w:customStyle="1" w:styleId="DataCarattere">
    <w:name w:val="Data Carattere"/>
    <w:basedOn w:val="Carpredefinitoparagrafo"/>
    <w:link w:val="Data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essunaspaziatura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84929"/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paragraph" w:customStyle="1" w:styleId="Esperienza">
    <w:name w:val="Esperienza"/>
    <w:basedOn w:val="Normale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Puntoelenco">
    <w:name w:val="List Bullet"/>
    <w:basedOn w:val="Normale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Nomeistituto">
    <w:name w:val="Nome istituto"/>
    <w:basedOn w:val="Normale"/>
    <w:uiPriority w:val="1"/>
    <w:rsid w:val="00905C7E"/>
    <w:rPr>
      <w:rFonts w:cs="Calibri"/>
      <w:b/>
    </w:rPr>
  </w:style>
  <w:style w:type="paragraph" w:customStyle="1" w:styleId="OiaeaeiYiio2">
    <w:name w:val="O?ia eaeiYiio 2"/>
    <w:basedOn w:val="Normale"/>
    <w:rsid w:val="005903F0"/>
    <w:pPr>
      <w:suppressAutoHyphens/>
      <w:autoSpaceDE/>
      <w:autoSpaceDN/>
      <w:adjustRightInd/>
      <w:jc w:val="right"/>
    </w:pPr>
    <w:rPr>
      <w:rFonts w:ascii="Times New Roman" w:hAnsi="Times New Roman"/>
      <w:i/>
      <w:sz w:val="16"/>
      <w:szCs w:val="20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2\AppData\Roaming\Microsoft\Templates\Curriculum%20tonalit&#224;%20di%20ros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2DE158F811849AB8210B332DD0DA13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213504F-B624-4D08-BD40-BFC8DA741717}"/>
      </w:docPartPr>
      <w:docPartBody>
        <w:p w:rsidR="00000000" w:rsidRDefault="00450720">
          <w:pPr>
            <w:pStyle w:val="92DE158F811849AB8210B332DD0DA132"/>
          </w:pPr>
          <w:r w:rsidRPr="00AC6C7E">
            <w:rPr>
              <w:lang w:bidi="it-IT"/>
            </w:rPr>
            <w:t>Esperienza</w:t>
          </w:r>
        </w:p>
      </w:docPartBody>
    </w:docPart>
    <w:docPart>
      <w:docPartPr>
        <w:name w:val="7098697DCB59406F8AC78743E8629A8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F383ED6-0F58-422E-8AA2-0EC47D20294E}"/>
      </w:docPartPr>
      <w:docPartBody>
        <w:p w:rsidR="00000000" w:rsidRDefault="00450720">
          <w:pPr>
            <w:pStyle w:val="7098697DCB59406F8AC78743E8629A8E"/>
          </w:pPr>
          <w:r w:rsidRPr="00AC6C7E">
            <w:rPr>
              <w:lang w:bidi="it-IT"/>
            </w:rPr>
            <w:t>Istruzione</w:t>
          </w:r>
        </w:p>
      </w:docPartBody>
    </w:docPart>
    <w:docPart>
      <w:docPartPr>
        <w:name w:val="3C6163C933E848A8B9C4DE4FFADA907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1868E77-C730-4F16-A32A-4392A6260CD1}"/>
      </w:docPartPr>
      <w:docPartBody>
        <w:p w:rsidR="00000000" w:rsidRDefault="00450720">
          <w:pPr>
            <w:pStyle w:val="3C6163C933E848A8B9C4DE4FFADA9070"/>
          </w:pPr>
          <w:r w:rsidRPr="00AC6C7E">
            <w:rPr>
              <w:lang w:bidi="it-IT"/>
            </w:rPr>
            <w:t>Comunicazione</w:t>
          </w:r>
        </w:p>
      </w:docPartBody>
    </w:docPart>
    <w:docPart>
      <w:docPartPr>
        <w:name w:val="DFB6CD14E0BC43E3BD4D6443EFE0EC0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FA1FCAC-F10B-4004-A23D-1B790EC7224A}"/>
      </w:docPartPr>
      <w:docPartBody>
        <w:p w:rsidR="00000000" w:rsidRDefault="00450720">
          <w:pPr>
            <w:pStyle w:val="DFB6CD14E0BC43E3BD4D6443EFE0EC05"/>
          </w:pPr>
          <w:r w:rsidRPr="00AC6C7E">
            <w:rPr>
              <w:lang w:bidi="it-IT"/>
            </w:rPr>
            <w:t>Leadership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720"/>
    <w:rsid w:val="00450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01E2AA3A9DF6442BA54D718B73110DFD">
    <w:name w:val="01E2AA3A9DF6442BA54D718B73110DFD"/>
  </w:style>
  <w:style w:type="paragraph" w:customStyle="1" w:styleId="673F14824C3F46FA8B4E073011678992">
    <w:name w:val="673F14824C3F46FA8B4E073011678992"/>
  </w:style>
  <w:style w:type="paragraph" w:customStyle="1" w:styleId="92DE158F811849AB8210B332DD0DA132">
    <w:name w:val="92DE158F811849AB8210B332DD0DA132"/>
  </w:style>
  <w:style w:type="paragraph" w:customStyle="1" w:styleId="A7E3865AEA8F424AB6BE2DDA6F30AB49">
    <w:name w:val="A7E3865AEA8F424AB6BE2DDA6F30AB49"/>
  </w:style>
  <w:style w:type="paragraph" w:customStyle="1" w:styleId="A44CB1429B2E4CB19EDC93026E59DA7B">
    <w:name w:val="A44CB1429B2E4CB19EDC93026E59DA7B"/>
  </w:style>
  <w:style w:type="paragraph" w:customStyle="1" w:styleId="A9C914D849244F7D9C25F15941D1DD06">
    <w:name w:val="A9C914D849244F7D9C25F15941D1DD06"/>
  </w:style>
  <w:style w:type="paragraph" w:customStyle="1" w:styleId="203E93A8AA2B42548FFB40AF3DA315D4">
    <w:name w:val="203E93A8AA2B42548FFB40AF3DA315D4"/>
  </w:style>
  <w:style w:type="paragraph" w:customStyle="1" w:styleId="720B33A9543546DBB89CF6B7C7888D48">
    <w:name w:val="720B33A9543546DBB89CF6B7C7888D48"/>
  </w:style>
  <w:style w:type="paragraph" w:customStyle="1" w:styleId="7A7BC85CC667437DB775035BA256AA7B">
    <w:name w:val="7A7BC85CC667437DB775035BA256AA7B"/>
  </w:style>
  <w:style w:type="paragraph" w:customStyle="1" w:styleId="2F61CB9FC7944A51A91CFFC9481851B0">
    <w:name w:val="2F61CB9FC7944A51A91CFFC9481851B0"/>
  </w:style>
  <w:style w:type="paragraph" w:customStyle="1" w:styleId="BA9A0FA5F21C445581A068026F64A1C9">
    <w:name w:val="BA9A0FA5F21C445581A068026F64A1C9"/>
  </w:style>
  <w:style w:type="paragraph" w:customStyle="1" w:styleId="122671A1424F4FF8ADC72116D2514EC8">
    <w:name w:val="122671A1424F4FF8ADC72116D2514EC8"/>
  </w:style>
  <w:style w:type="paragraph" w:customStyle="1" w:styleId="EC711D8A90554223B43EEC24CD27A47F">
    <w:name w:val="EC711D8A90554223B43EEC24CD27A47F"/>
  </w:style>
  <w:style w:type="paragraph" w:customStyle="1" w:styleId="A40640739F9E4EDC93C4D4ACBD158D17">
    <w:name w:val="A40640739F9E4EDC93C4D4ACBD158D17"/>
  </w:style>
  <w:style w:type="paragraph" w:customStyle="1" w:styleId="BBDE18F36F664756A866BFCCE82E3E87">
    <w:name w:val="BBDE18F36F664756A866BFCCE82E3E87"/>
  </w:style>
  <w:style w:type="paragraph" w:customStyle="1" w:styleId="97BDCB7917514FCC91E2DE4952B7E50E">
    <w:name w:val="97BDCB7917514FCC91E2DE4952B7E50E"/>
  </w:style>
  <w:style w:type="paragraph" w:customStyle="1" w:styleId="AC48B7D178534910AEE54228FDF2D548">
    <w:name w:val="AC48B7D178534910AEE54228FDF2D548"/>
  </w:style>
  <w:style w:type="paragraph" w:customStyle="1" w:styleId="29FEB08A7E1842C2ABE0E4E71C674490">
    <w:name w:val="29FEB08A7E1842C2ABE0E4E71C674490"/>
  </w:style>
  <w:style w:type="paragraph" w:customStyle="1" w:styleId="3F3EBCD999FC455D99D8FEE5B214A185">
    <w:name w:val="3F3EBCD999FC455D99D8FEE5B214A185"/>
  </w:style>
  <w:style w:type="paragraph" w:customStyle="1" w:styleId="7098697DCB59406F8AC78743E8629A8E">
    <w:name w:val="7098697DCB59406F8AC78743E8629A8E"/>
  </w:style>
  <w:style w:type="paragraph" w:customStyle="1" w:styleId="EB957D82F9E54102918E207312BA89B8">
    <w:name w:val="EB957D82F9E54102918E207312BA89B8"/>
  </w:style>
  <w:style w:type="paragraph" w:customStyle="1" w:styleId="66537274AE4F416890E393098299482E">
    <w:name w:val="66537274AE4F416890E393098299482E"/>
  </w:style>
  <w:style w:type="paragraph" w:customStyle="1" w:styleId="A34EAEEA79EE450290035F3DFFBFE669">
    <w:name w:val="A34EAEEA79EE450290035F3DFFBFE669"/>
  </w:style>
  <w:style w:type="paragraph" w:customStyle="1" w:styleId="3C6163C933E848A8B9C4DE4FFADA9070">
    <w:name w:val="3C6163C933E848A8B9C4DE4FFADA9070"/>
  </w:style>
  <w:style w:type="paragraph" w:customStyle="1" w:styleId="E25FCC24B79D499C980197F45F423ABE">
    <w:name w:val="E25FCC24B79D499C980197F45F423ABE"/>
  </w:style>
  <w:style w:type="paragraph" w:customStyle="1" w:styleId="DFB6CD14E0BC43E3BD4D6443EFE0EC05">
    <w:name w:val="DFB6CD14E0BC43E3BD4D6443EFE0EC05"/>
  </w:style>
  <w:style w:type="paragraph" w:customStyle="1" w:styleId="9F9CE8408C0846938B15CC03C2A921E2">
    <w:name w:val="9F9CE8408C0846938B15CC03C2A921E2"/>
  </w:style>
  <w:style w:type="paragraph" w:customStyle="1" w:styleId="CDDB7936F39B4BE9B05C537D3E621286">
    <w:name w:val="CDDB7936F39B4BE9B05C537D3E621286"/>
  </w:style>
  <w:style w:type="paragraph" w:customStyle="1" w:styleId="43313C8D4699452CBBB50FE551BBFD22">
    <w:name w:val="43313C8D4699452CBBB50FE551BBFD22"/>
  </w:style>
  <w:style w:type="paragraph" w:customStyle="1" w:styleId="6777FECC2C064AEB8A8246B0B6A5E183">
    <w:name w:val="6777FECC2C064AEB8A8246B0B6A5E183"/>
  </w:style>
  <w:style w:type="paragraph" w:customStyle="1" w:styleId="C7138A1A92884E0D94C53AC0A3D8C2BF">
    <w:name w:val="C7138A1A92884E0D94C53AC0A3D8C2BF"/>
  </w:style>
  <w:style w:type="paragraph" w:customStyle="1" w:styleId="05A5E856D8F3470BBAF91B3A75444742">
    <w:name w:val="05A5E856D8F3470BBAF91B3A75444742"/>
  </w:style>
  <w:style w:type="paragraph" w:customStyle="1" w:styleId="1460D78D5A4B442DB006B1BD0745FE0A">
    <w:name w:val="1460D78D5A4B442DB006B1BD0745FE0A"/>
  </w:style>
  <w:style w:type="paragraph" w:customStyle="1" w:styleId="5385AA0A13F3486F979B2A0C98CF1B26">
    <w:name w:val="5385AA0A13F3486F979B2A0C98CF1B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2DE2C6-57EA-413F-B116-F1503714698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95010555-7755-44A0-94C7-69AB0AE398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ACA914-5E8F-4278-8CB2-8B29426973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Curriculum tonalità di rosa</Template>
  <TotalTime>0</TotalTime>
  <Pages>1</Pages>
  <Words>215</Words>
  <Characters>1232</Characters>
  <Application>Microsoft Office Word</Application>
  <DocSecurity>0</DocSecurity>
  <Lines>10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2022-11-08T08:16:00Z</dcterms:created>
  <dcterms:modified xsi:type="dcterms:W3CDTF">2022-11-08T09:33:00Z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